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A2" w:rsidRDefault="00AC6CA2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in;height:2in;z-index:251655168;mso-wrap-style:none">
            <v:textbox style="mso-fit-shape-to-text:t">
              <w:txbxContent>
                <w:p w:rsidR="00AC6CA2" w:rsidRPr="0029268A" w:rsidRDefault="00AC6CA2" w:rsidP="0029268A">
                  <w:pPr>
                    <w:rPr>
                      <w:noProof/>
                      <w:lang w:val="en-US"/>
                    </w:rPr>
                  </w:pPr>
                  <w:r w:rsidRPr="007308BA">
                    <w:rPr>
                      <w:noProof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i1026" type="#_x0000_t75" style="width:486pt;height:685.5pt;visibility:visible">
                        <v:imagedata r:id="rId4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7" o:spid="_x0000_i1027" type="#_x0000_t75" style="width:485.25pt;height:685.5pt;visibility:visible">
            <v:imagedata r:id="rId5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10" o:spid="_x0000_i1028" type="#_x0000_t75" style="width:474.75pt;height:440.25pt;visibility:visible">
            <v:imagedata r:id="rId6" o:title=""/>
          </v:shape>
        </w:pict>
      </w:r>
    </w:p>
    <w:p w:rsidR="00AC6CA2" w:rsidRDefault="00AC6CA2">
      <w:r>
        <w:rPr>
          <w:noProof/>
          <w:lang w:val="en-US"/>
        </w:rPr>
        <w:pict>
          <v:shape id="_x0000_s1027" type="#_x0000_t202" style="position:absolute;margin-left:90pt;margin-top:8.6pt;width:351pt;height:90pt;z-index:251657216">
            <v:textbox>
              <w:txbxContent>
                <w:p w:rsidR="00AC6CA2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Празвище, ім</w:t>
                  </w:r>
                  <w:r>
                    <w:rPr>
                      <w:lang w:val="en-US"/>
                    </w:rPr>
                    <w:t>’</w:t>
                  </w:r>
                  <w:r>
                    <w:rPr>
                      <w:lang w:val="uk-UA"/>
                    </w:rPr>
                    <w:t>я, по батькові</w:t>
                  </w:r>
                </w:p>
                <w:p w:rsidR="00AC6CA2" w:rsidRPr="00A2556B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13" o:spid="_x0000_i1029" type="#_x0000_t75" style="width:473.25pt;height:666.75pt;visibility:visible">
            <v:imagedata r:id="rId7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16" o:spid="_x0000_i1030" type="#_x0000_t75" style="width:481.5pt;height:625.5pt;visibility:visible">
            <v:imagedata r:id="rId8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19" o:spid="_x0000_i1031" type="#_x0000_t75" style="width:474pt;height:480pt;visibility:visible">
            <v:imagedata r:id="rId9" o:title=""/>
          </v:shape>
        </w:pict>
      </w:r>
    </w:p>
    <w:p w:rsidR="00AC6CA2" w:rsidRDefault="00AC6CA2">
      <w:r>
        <w:rPr>
          <w:noProof/>
          <w:lang w:val="en-US"/>
        </w:rPr>
        <w:pict>
          <v:shape id="_x0000_s1028" type="#_x0000_t202" style="position:absolute;margin-left:90pt;margin-top:4.45pt;width:351pt;height:90pt;z-index:251658240">
            <v:textbox>
              <w:txbxContent>
                <w:p w:rsidR="00AC6CA2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Празвище, ім</w:t>
                  </w:r>
                  <w:r>
                    <w:rPr>
                      <w:lang w:val="en-US"/>
                    </w:rPr>
                    <w:t>’</w:t>
                  </w:r>
                  <w:r>
                    <w:rPr>
                      <w:lang w:val="uk-UA"/>
                    </w:rPr>
                    <w:t>я, по батькові</w:t>
                  </w:r>
                </w:p>
                <w:p w:rsidR="00AC6CA2" w:rsidRPr="00A2556B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22" o:spid="_x0000_i1032" type="#_x0000_t75" style="width:487.5pt;height:693pt;visibility:visible">
            <v:imagedata r:id="rId10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25" o:spid="_x0000_i1033" type="#_x0000_t75" style="width:488.25pt;height:678pt;visibility:visible">
            <v:imagedata r:id="rId11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28" o:spid="_x0000_i1034" type="#_x0000_t75" style="width:477pt;height:289.5pt;visibility:visible">
            <v:imagedata r:id="rId12" o:title=""/>
          </v:shape>
        </w:pict>
      </w:r>
    </w:p>
    <w:p w:rsidR="00AC6CA2" w:rsidRDefault="00AC6CA2">
      <w:r>
        <w:rPr>
          <w:noProof/>
          <w:lang w:val="en-US"/>
        </w:rPr>
        <w:pict>
          <v:shape id="_x0000_s1029" type="#_x0000_t202" style="position:absolute;margin-left:81pt;margin-top:32.95pt;width:351pt;height:90pt;z-index:251659264">
            <v:textbox>
              <w:txbxContent>
                <w:p w:rsidR="00AC6CA2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Празвище, ім</w:t>
                  </w:r>
                  <w:r>
                    <w:rPr>
                      <w:lang w:val="en-US"/>
                    </w:rPr>
                    <w:t>’</w:t>
                  </w:r>
                  <w:r>
                    <w:rPr>
                      <w:lang w:val="uk-UA"/>
                    </w:rPr>
                    <w:t>я, по батькові</w:t>
                  </w:r>
                </w:p>
                <w:p w:rsidR="00AC6CA2" w:rsidRPr="00A2556B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31" o:spid="_x0000_i1035" type="#_x0000_t75" style="width:487.5pt;height:699.75pt;visibility:visible">
            <v:imagedata r:id="rId13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34" o:spid="_x0000_i1036" type="#_x0000_t75" style="width:483.75pt;height:681.75pt;visibility:visible">
            <v:imagedata r:id="rId14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37" o:spid="_x0000_i1037" type="#_x0000_t75" style="width:486pt;height:204pt;visibility:visible">
            <v:imagedata r:id="rId15" o:title=""/>
          </v:shape>
        </w:pict>
      </w:r>
    </w:p>
    <w:p w:rsidR="00AC6CA2" w:rsidRDefault="00AC6CA2">
      <w:r>
        <w:rPr>
          <w:noProof/>
          <w:lang w:val="en-US"/>
        </w:rPr>
        <w:pict>
          <v:shape id="_x0000_s1030" type="#_x0000_t202" style="position:absolute;margin-left:81pt;margin-top:10.4pt;width:351pt;height:90pt;z-index:251660288">
            <v:textbox>
              <w:txbxContent>
                <w:p w:rsidR="00AC6CA2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Празвище, ім</w:t>
                  </w:r>
                  <w:r>
                    <w:rPr>
                      <w:lang w:val="en-US"/>
                    </w:rPr>
                    <w:t>’</w:t>
                  </w:r>
                  <w:r>
                    <w:rPr>
                      <w:lang w:val="uk-UA"/>
                    </w:rPr>
                    <w:t>я, по батькові</w:t>
                  </w:r>
                </w:p>
                <w:p w:rsidR="00AC6CA2" w:rsidRPr="00A2556B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40" o:spid="_x0000_i1038" type="#_x0000_t75" style="width:488.25pt;height:683.25pt;visibility:visible">
            <v:imagedata r:id="rId16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43" o:spid="_x0000_i1039" type="#_x0000_t75" style="width:481.5pt;height:684pt;visibility:visible">
            <v:imagedata r:id="rId17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46" o:spid="_x0000_i1040" type="#_x0000_t75" style="width:477.75pt;height:348.75pt;visibility:visible">
            <v:imagedata r:id="rId18" o:title=""/>
          </v:shape>
        </w:pict>
      </w:r>
    </w:p>
    <w:p w:rsidR="00AC6CA2" w:rsidRDefault="00AC6CA2">
      <w:r>
        <w:rPr>
          <w:noProof/>
          <w:lang w:val="en-US"/>
        </w:rPr>
        <w:pict>
          <v:shape id="_x0000_s1031" type="#_x0000_t202" style="position:absolute;margin-left:81pt;margin-top:18.55pt;width:351pt;height:90pt;z-index:251656192">
            <v:textbox>
              <w:txbxContent>
                <w:p w:rsidR="00AC6CA2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Празвище, ім</w:t>
                  </w:r>
                  <w:r>
                    <w:rPr>
                      <w:lang w:val="en-US"/>
                    </w:rPr>
                    <w:t>’</w:t>
                  </w:r>
                  <w:r>
                    <w:rPr>
                      <w:lang w:val="uk-UA"/>
                    </w:rPr>
                    <w:t>я, по батькові</w:t>
                  </w:r>
                </w:p>
                <w:p w:rsidR="00AC6CA2" w:rsidRPr="00A2556B" w:rsidRDefault="00AC6CA2" w:rsidP="00A2556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49" o:spid="_x0000_i1041" type="#_x0000_t75" style="width:489pt;height:693pt;visibility:visible">
            <v:imagedata r:id="rId19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52" o:spid="_x0000_i1042" type="#_x0000_t75" style="width:485.25pt;height:680.25pt;visibility:visible">
            <v:imagedata r:id="rId20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55" o:spid="_x0000_i1043" type="#_x0000_t75" style="width:486pt;height:652.5pt;visibility:visible">
            <v:imagedata r:id="rId21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58" o:spid="_x0000_i1044" type="#_x0000_t75" style="width:475.5pt;height:669.75pt;visibility:visible">
            <v:imagedata r:id="rId22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61" o:spid="_x0000_i1045" type="#_x0000_t75" style="width:486pt;height:678pt;visibility:visible">
            <v:imagedata r:id="rId23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64" o:spid="_x0000_i1046" type="#_x0000_t75" style="width:480pt;height:423pt;visibility:visible">
            <v:imagedata r:id="rId24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67" o:spid="_x0000_i1047" type="#_x0000_t75" style="width:481.5pt;height:681pt;visibility:visible">
            <v:imagedata r:id="rId25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70" o:spid="_x0000_i1048" type="#_x0000_t75" style="width:483.75pt;height:672.75pt;visibility:visible">
            <v:imagedata r:id="rId26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73" o:spid="_x0000_i1049" type="#_x0000_t75" style="width:490.5pt;height:675pt;visibility:visible">
            <v:imagedata r:id="rId27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76" o:spid="_x0000_i1050" type="#_x0000_t75" style="width:483.75pt;height:216.75pt;visibility:visible">
            <v:imagedata r:id="rId28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79" o:spid="_x0000_i1051" type="#_x0000_t75" style="width:478.5pt;height:680.25pt;visibility:visible">
            <v:imagedata r:id="rId29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82" o:spid="_x0000_i1052" type="#_x0000_t75" style="width:484.5pt;height:673.5pt;visibility:visible">
            <v:imagedata r:id="rId30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85" o:spid="_x0000_i1053" type="#_x0000_t75" style="width:473.25pt;height:390.75pt;visibility:visible">
            <v:imagedata r:id="rId31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88" o:spid="_x0000_i1054" type="#_x0000_t75" style="width:478.5pt;height:683.25pt;visibility:visible">
            <v:imagedata r:id="rId32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91" o:spid="_x0000_i1055" type="#_x0000_t75" style="width:486pt;height:687pt;visibility:visible">
            <v:imagedata r:id="rId33" o:title=""/>
          </v:shape>
        </w:pict>
      </w:r>
    </w:p>
    <w:p w:rsidR="00AC6CA2" w:rsidRDefault="00AC6CA2">
      <w:r>
        <w:br w:type="page"/>
      </w:r>
    </w:p>
    <w:p w:rsidR="00AC6CA2" w:rsidRDefault="00AC6CA2">
      <w:r w:rsidRPr="007308BA">
        <w:rPr>
          <w:noProof/>
          <w:lang w:val="en-US"/>
        </w:rPr>
        <w:pict>
          <v:shape id="Рисунок 94" o:spid="_x0000_i1056" type="#_x0000_t75" style="width:481.5pt;height:596.25pt;visibility:visible">
            <v:imagedata r:id="rId34" o:title=""/>
          </v:shape>
        </w:pict>
      </w:r>
    </w:p>
    <w:sectPr w:rsidR="00AC6CA2" w:rsidSect="00A255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45E"/>
    <w:rsid w:val="00271045"/>
    <w:rsid w:val="0029268A"/>
    <w:rsid w:val="007308BA"/>
    <w:rsid w:val="00735ECF"/>
    <w:rsid w:val="00764076"/>
    <w:rsid w:val="009C245E"/>
    <w:rsid w:val="00A2556B"/>
    <w:rsid w:val="00A507F2"/>
    <w:rsid w:val="00AC6CA2"/>
    <w:rsid w:val="00C05A07"/>
    <w:rsid w:val="00C2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076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2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31</Pages>
  <Words>18</Words>
  <Characters>109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prum</cp:lastModifiedBy>
  <cp:revision>3</cp:revision>
  <cp:lastPrinted>2013-07-22T06:24:00Z</cp:lastPrinted>
  <dcterms:created xsi:type="dcterms:W3CDTF">2013-07-21T17:27:00Z</dcterms:created>
  <dcterms:modified xsi:type="dcterms:W3CDTF">2013-07-22T06:28:00Z</dcterms:modified>
</cp:coreProperties>
</file>